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5735" w:type="dxa"/>
        <w:jc w:val="left"/>
        <w:tblInd w:w="-426" w:type="dxa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426"/>
        <w:gridCol w:w="614"/>
        <w:gridCol w:w="1813"/>
        <w:gridCol w:w="2998"/>
        <w:gridCol w:w="714"/>
        <w:gridCol w:w="5170"/>
      </w:tblGrid>
      <w:tr w:rsidR="00CF1B6A" w:rsidRPr="00273FD8" w:rsidTr="00506045">
        <w:trPr>
          <w:cantSplit/>
          <w:trHeight w:hRule="exact" w:val="10574"/>
          <w:tblHeader/>
          <w:jc w:val="left"/>
        </w:trPr>
        <w:tc>
          <w:tcPr>
            <w:tcW w:w="4426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:rsidR="00ED7C75" w:rsidRPr="00F270B7" w:rsidRDefault="00F270B7" w:rsidP="00F270B7">
            <w:pPr>
              <w:pStyle w:val="ab"/>
              <w:tabs>
                <w:tab w:val="left" w:pos="3624"/>
              </w:tabs>
              <w:spacing w:line="360" w:lineRule="auto"/>
              <w:ind w:left="284" w:right="-15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70B7">
              <w:rPr>
                <w:rFonts w:ascii="Times New Roman" w:hAnsi="Times New Roman" w:cs="Times New Roman"/>
                <w:b/>
                <w:sz w:val="32"/>
                <w:szCs w:val="32"/>
              </w:rPr>
              <w:t>Я ребенок и имею право:</w:t>
            </w:r>
          </w:p>
          <w:p w:rsidR="00F270B7" w:rsidRDefault="00F270B7" w:rsidP="00F270B7">
            <w:pPr>
              <w:pStyle w:val="ab"/>
              <w:tabs>
                <w:tab w:val="left" w:pos="3624"/>
              </w:tabs>
              <w:spacing w:line="360" w:lineRule="auto"/>
              <w:ind w:left="284"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расти и развиваться</w:t>
            </w: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быть здоровым и любимым</w:t>
            </w: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играть и дружить</w:t>
            </w: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быть принятым таким, какой есть</w:t>
            </w: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иметь собственное мнение</w:t>
            </w:r>
          </w:p>
          <w:p w:rsidR="00F270B7" w:rsidRDefault="00F270B7" w:rsidP="00F270B7">
            <w:pPr>
              <w:pStyle w:val="ab"/>
              <w:numPr>
                <w:ilvl w:val="0"/>
                <w:numId w:val="22"/>
              </w:numPr>
              <w:tabs>
                <w:tab w:val="left" w:pos="3624"/>
              </w:tabs>
              <w:spacing w:line="360" w:lineRule="auto"/>
              <w:ind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сохранить свою индивидуальность</w:t>
            </w:r>
          </w:p>
          <w:p w:rsidR="00933B53" w:rsidRPr="00933B53" w:rsidRDefault="00933B53" w:rsidP="00933B53">
            <w:pPr>
              <w:pStyle w:val="ab"/>
              <w:tabs>
                <w:tab w:val="left" w:pos="3624"/>
              </w:tabs>
              <w:ind w:left="284"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6DD8" w:rsidRDefault="001C6DD8" w:rsidP="00175DF1">
            <w:pPr>
              <w:pStyle w:val="ab"/>
              <w:tabs>
                <w:tab w:val="left" w:pos="3624"/>
              </w:tabs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B53" w:rsidRPr="00175DF1" w:rsidRDefault="00933B53" w:rsidP="00F270B7">
            <w:pPr>
              <w:pStyle w:val="ab"/>
              <w:tabs>
                <w:tab w:val="left" w:pos="3624"/>
              </w:tabs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1813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  <w:textDirection w:val="btLr"/>
          </w:tcPr>
          <w:sdt>
            <w:sdtPr>
              <w:rPr>
                <w:rFonts w:ascii="Times New Roman" w:hAnsi="Times New Roman" w:cs="Times New Roman"/>
                <w:color w:val="auto"/>
              </w:rPr>
              <w:id w:val="-1229453485"/>
              <w:placeholder>
                <w:docPart w:val="FFF681D1AB71410EA60F3E3BBC56AE40"/>
              </w:placeholder>
            </w:sdtPr>
            <w:sdtEndPr/>
            <w:sdtContent>
              <w:p w:rsidR="00027D1F" w:rsidRPr="002E59F7" w:rsidRDefault="00027D1F" w:rsidP="007B03D6">
                <w:pPr>
                  <w:pStyle w:val="ae"/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</w:pPr>
                <w:r w:rsidRPr="002E59F7"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  <w:t xml:space="preserve">Уважаемые жители </w:t>
                </w:r>
                <w:r w:rsidR="00871CB8"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  <w:t>Кунгурского</w:t>
                </w:r>
                <w:r w:rsidRPr="002E59F7"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  <w:t xml:space="preserve"> муниципального округа!</w:t>
                </w:r>
              </w:p>
              <w:p w:rsidR="00B51185" w:rsidRPr="002E59F7" w:rsidRDefault="007F5612" w:rsidP="007B03D6">
                <w:pPr>
                  <w:pStyle w:val="ae"/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 xml:space="preserve">О </w:t>
                </w:r>
                <w:r w:rsidR="000350D9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фактах жестокого обращения с детьми</w:t>
                </w:r>
                <w:r w:rsidR="00925195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 xml:space="preserve">Вы можете сообщить </w:t>
                </w:r>
                <w:r w:rsidR="00517592" w:rsidRPr="002E59F7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в</w:t>
                </w:r>
                <w:r w:rsidR="00027D1F" w:rsidRPr="002E59F7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:</w:t>
                </w:r>
              </w:p>
              <w:p w:rsidR="00B51185" w:rsidRPr="002E59F7" w:rsidRDefault="00B51185" w:rsidP="007B03D6">
                <w:pPr>
                  <w:pStyle w:val="ae"/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</w:pPr>
              </w:p>
              <w:p w:rsidR="00CF1B6A" w:rsidRPr="00B27836" w:rsidRDefault="00456D03" w:rsidP="007B03D6">
                <w:pPr>
                  <w:pStyle w:val="ae"/>
                  <w:rPr>
                    <w:rFonts w:ascii="Times New Roman" w:hAnsi="Times New Roman" w:cs="Times New Roman"/>
                    <w:color w:val="auto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alias w:val="Введите почтовый адрес, город, почтовый индекс:"/>
              <w:tag w:val="Введите почтовый адрес, город, почтовый индекс:"/>
              <w:id w:val="513349731"/>
              <w:placeholder>
                <w:docPart w:val="D8A08F8DBBBD4331BA6D21F20EC148F2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CF1B6A" w:rsidRPr="00C768A6" w:rsidRDefault="00CE4689" w:rsidP="007B03D6">
                <w:pPr>
                  <w:pStyle w:val="ae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  <w:r>
                  <w:rPr>
                    <w:lang w:bidi="ru-RU"/>
                  </w:rPr>
                  <w:t>Почтовый адрес</w:t>
                </w:r>
                <w:r>
                  <w:rPr>
                    <w:lang w:bidi="ru-RU"/>
                  </w:rPr>
                  <w:br/>
                  <w:t>Город, регион, почтовый индекс</w:t>
                </w:r>
              </w:p>
            </w:sdtContent>
          </w:sdt>
        </w:tc>
        <w:tc>
          <w:tcPr>
            <w:tcW w:w="2998" w:type="dxa"/>
            <w:tcMar>
              <w:top w:w="288" w:type="dxa"/>
              <w:right w:w="432" w:type="dxa"/>
            </w:tcMar>
            <w:textDirection w:val="btLr"/>
          </w:tcPr>
          <w:p w:rsidR="00CF1B6A" w:rsidRPr="002E59F7" w:rsidRDefault="00027D1F" w:rsidP="00114D7C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E59F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ОМВД России </w:t>
            </w:r>
            <w:r w:rsidR="00871CB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«Кунгурский»</w:t>
            </w:r>
            <w:r w:rsidRPr="002E59F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 адресу: </w:t>
            </w:r>
            <w:r w:rsidR="00871CB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Кунгур, ул. Октябрьская, 30</w:t>
            </w:r>
            <w:r w:rsidR="003418E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</w:t>
            </w:r>
            <w:r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Тел.:</w:t>
            </w:r>
            <w:r w:rsidR="00B51185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(834</w:t>
            </w:r>
            <w:r w:rsidR="00871CB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271</w:t>
            </w:r>
            <w:r w:rsidR="00B51185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bookmarkStart w:id="0" w:name="_GoBack"/>
            <w:bookmarkEnd w:id="0"/>
            <w:r w:rsidR="00C97E6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71CB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6-20-02</w:t>
            </w:r>
            <w:r w:rsidR="00B51185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B51185" w:rsidRPr="002E59F7" w:rsidRDefault="00B51185" w:rsidP="00027D1F">
            <w:pPr>
              <w:pStyle w:val="ad"/>
              <w:ind w:left="11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27D1F" w:rsidRPr="002E59F7" w:rsidRDefault="00871CB8" w:rsidP="00114D7C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Кунгурскую городскую прокуратуру</w:t>
            </w:r>
            <w:r w:rsidR="00517592" w:rsidRPr="002E59F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по</w:t>
            </w:r>
            <w:r w:rsidR="00517592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адресу: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Кунгур, ул. Октябрьская, 30</w:t>
            </w:r>
            <w:r w:rsid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</w:t>
            </w:r>
            <w:r w:rsidR="00517592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B771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="00517592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Тел.:</w:t>
            </w:r>
            <w:r w:rsidR="00B51185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(834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271)</w:t>
            </w:r>
            <w:r w:rsidR="00517592" w:rsidRPr="002E59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30-69</w:t>
            </w:r>
          </w:p>
          <w:p w:rsidR="00B51185" w:rsidRPr="002E59F7" w:rsidRDefault="00B51185" w:rsidP="00027D1F">
            <w:pPr>
              <w:pStyle w:val="ad"/>
              <w:ind w:left="11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27D1F" w:rsidRPr="002E59F7" w:rsidRDefault="00027D1F" w:rsidP="00CE1E3B">
            <w:pPr>
              <w:pStyle w:val="ad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27D1F" w:rsidRPr="00C768A6" w:rsidRDefault="00027D1F" w:rsidP="00CE1E3B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76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</w:p>
        </w:tc>
        <w:tc>
          <w:tcPr>
            <w:tcW w:w="714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517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933B53" w:rsidRDefault="00933B53" w:rsidP="00933B53">
            <w:pPr>
              <w:tabs>
                <w:tab w:val="left" w:pos="174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C48615" wp14:editId="69588E12">
                  <wp:extent cx="831272" cy="846569"/>
                  <wp:effectExtent l="0" t="0" r="6985" b="0"/>
                  <wp:docPr id="1" name="Рисунок 1" descr="https://d2halst20r4hcy.cloudfront.net/cb7/35f34/cf41/4b33/9831/1cb3c4295427/original/821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2halst20r4hcy.cloudfront.net/cb7/35f34/cf41/4b33/9831/1cb3c4295427/original/821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612" cy="85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673" w:rsidRPr="003B1673" w:rsidRDefault="00871CB8" w:rsidP="003B1673">
            <w:pPr>
              <w:tabs>
                <w:tab w:val="left" w:pos="-227"/>
              </w:tabs>
              <w:ind w:left="-227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Кунгурская городская прокуратура</w:t>
            </w:r>
          </w:p>
          <w:p w:rsidR="003B1673" w:rsidRDefault="003B1673" w:rsidP="003B1673">
            <w:pPr>
              <w:tabs>
                <w:tab w:val="left" w:pos="174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</w:p>
          <w:p w:rsidR="00506045" w:rsidRPr="00506045" w:rsidRDefault="003B1673" w:rsidP="003B1673">
            <w:pPr>
              <w:tabs>
                <w:tab w:val="left" w:pos="174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BC6C5E5" wp14:editId="13A2DC54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2174240</wp:posOffset>
                  </wp:positionV>
                  <wp:extent cx="3032125" cy="1711325"/>
                  <wp:effectExtent l="438150" t="342900" r="434975" b="460375"/>
                  <wp:wrapTopAndBottom/>
                  <wp:docPr id="4" name="Рисунок 4" descr="C:\Documents and Settings\User\Рабочий стол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125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393700" dist="50800" dir="5400000" sx="106000" sy="106000" algn="ctr" rotWithShape="0">
                              <a:srgbClr val="000000">
                                <a:alpha val="79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6045" w:rsidRPr="00506045">
              <w:rPr>
                <w:rFonts w:ascii="Times New Roman" w:hAnsi="Times New Roman" w:cs="Times New Roman"/>
                <w:b/>
                <w:sz w:val="44"/>
                <w:szCs w:val="4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НЕТ жестокому обращению с детьми и домашнему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насилию!</w:t>
            </w:r>
          </w:p>
          <w:p w:rsidR="00CF1B6A" w:rsidRPr="00506045" w:rsidRDefault="003B1673" w:rsidP="00506045">
            <w:pPr>
              <w:tabs>
                <w:tab w:val="left" w:pos="174"/>
              </w:tabs>
              <w:ind w:left="-227"/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04EB4D" wp14:editId="4CC3D4CB">
                      <wp:simplePos x="0" y="0"/>
                      <wp:positionH relativeFrom="column">
                        <wp:posOffset>145414</wp:posOffset>
                      </wp:positionH>
                      <wp:positionV relativeFrom="paragraph">
                        <wp:posOffset>2710519</wp:posOffset>
                      </wp:positionV>
                      <wp:extent cx="2522855" cy="320040"/>
                      <wp:effectExtent l="0" t="0" r="10795" b="2286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52285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3B53" w:rsidRPr="00870C66" w:rsidRDefault="00871CB8" w:rsidP="00870C6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г. Кунгур</w:t>
                                  </w:r>
                                  <w:r w:rsidR="00F4661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, 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04EB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1.45pt;margin-top:213.45pt;width:198.65pt;height:25.2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">
                      <v:textbox>
                        <w:txbxContent>
                          <w:p w:rsidR="00933B53" w:rsidRPr="00870C66" w:rsidRDefault="00871CB8" w:rsidP="00870C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Кунгур</w:t>
                            </w:r>
                            <w:r w:rsidR="00F466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15735" w:type="dxa"/>
        <w:jc w:val="left"/>
        <w:tblInd w:w="-567" w:type="dxa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5146"/>
        <w:gridCol w:w="5227"/>
        <w:gridCol w:w="5362"/>
      </w:tblGrid>
      <w:tr w:rsidR="0037743C" w:rsidRPr="00F465C9" w:rsidTr="000350D9">
        <w:trPr>
          <w:trHeight w:hRule="exact" w:val="9935"/>
          <w:tblHeader/>
          <w:jc w:val="left"/>
        </w:trPr>
        <w:tc>
          <w:tcPr>
            <w:tcW w:w="5146" w:type="dxa"/>
            <w:tcMar>
              <w:right w:w="432" w:type="dxa"/>
            </w:tcMar>
          </w:tcPr>
          <w:p w:rsidR="00C96277" w:rsidRPr="005E45F2" w:rsidRDefault="003B1673" w:rsidP="00BB7717">
            <w:pPr>
              <w:pStyle w:val="1"/>
              <w:spacing w:before="0" w:after="0"/>
              <w:rPr>
                <w:rFonts w:ascii="Times New Roman" w:eastAsiaTheme="minorHAnsi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E45F2">
              <w:rPr>
                <w:rFonts w:ascii="Times New Roman" w:eastAsiaTheme="minorHAnsi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Конвенция </w:t>
            </w:r>
            <w:r w:rsidR="00405B00" w:rsidRPr="005E45F2">
              <w:rPr>
                <w:rFonts w:ascii="Times New Roman" w:eastAsiaTheme="minorHAnsi" w:hAnsi="Times New Roman" w:cs="Times New Roman"/>
                <w:b/>
                <w:color w:val="262626" w:themeColor="text1" w:themeTint="D9"/>
                <w:sz w:val="28"/>
                <w:szCs w:val="28"/>
              </w:rPr>
              <w:t>ООН о правах ребенка</w:t>
            </w:r>
          </w:p>
          <w:p w:rsidR="005E45F2" w:rsidRDefault="00405B00" w:rsidP="005E45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определяет меры защиты от жестокого обращения: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обеспечение в максимально возможной степени здорового развития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признание каждого ребенка на уровень жизни, необходимый для физического, умственного, нравственного и социального развития;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защиту от произвольного или незаконного вмешательства в личную жизнь ребенка, от посягательства на его часть и репутацию;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обеспечение мер по борьбе с болезнями и недоеданием;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защиту ребенка от сексуального посягательства;</w:t>
            </w:r>
          </w:p>
          <w:p w:rsidR="00405B00" w:rsidRPr="00CB69A4" w:rsidRDefault="00CB69A4" w:rsidP="00CB69A4">
            <w:pPr>
              <w:pStyle w:val="affff8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защиту ребенка от других форм жестокого обращения.</w:t>
            </w:r>
            <w:r w:rsidR="00405B00" w:rsidRPr="00CB6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5F2" w:rsidRDefault="005E45F2" w:rsidP="005E45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717" w:rsidRDefault="00BB7717" w:rsidP="005E45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5F2" w:rsidRPr="005E45F2" w:rsidRDefault="005E45F2" w:rsidP="005E4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F2">
              <w:rPr>
                <w:rFonts w:ascii="Times New Roman" w:hAnsi="Times New Roman" w:cs="Times New Roman"/>
                <w:b/>
                <w:sz w:val="28"/>
                <w:szCs w:val="28"/>
              </w:rPr>
              <w:t>Уголовный кодекс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РФ</w:t>
            </w:r>
          </w:p>
          <w:p w:rsidR="005E45F2" w:rsidRDefault="005E45F2" w:rsidP="005E4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предусматривает ответственность:</w:t>
            </w:r>
          </w:p>
          <w:p w:rsidR="00CB69A4" w:rsidRDefault="00CB69A4" w:rsidP="005E4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A4" w:rsidRDefault="00CB69A4" w:rsidP="005E4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32"/>
                <w:szCs w:val="32"/>
              </w:rPr>
              <w:t>•</w:t>
            </w: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за совершение физического и сексуального насилия, в том числе и в отношении несовершеннолетних (</w:t>
            </w:r>
            <w:proofErr w:type="spellStart"/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Pr="005E45F2">
              <w:rPr>
                <w:rFonts w:ascii="Times New Roman" w:hAnsi="Times New Roman" w:cs="Times New Roman"/>
                <w:sz w:val="24"/>
                <w:szCs w:val="24"/>
              </w:rPr>
              <w:t>. 110-125, 131-135 УК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5E45F2" w:rsidRPr="005E45F2" w:rsidRDefault="00CB69A4" w:rsidP="00CB6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32"/>
                <w:szCs w:val="32"/>
              </w:rPr>
              <w:t xml:space="preserve">• </w:t>
            </w:r>
            <w:r w:rsidR="005E45F2" w:rsidRPr="005E45F2">
              <w:rPr>
                <w:rFonts w:ascii="Times New Roman" w:hAnsi="Times New Roman" w:cs="Times New Roman"/>
                <w:sz w:val="24"/>
                <w:szCs w:val="24"/>
              </w:rPr>
              <w:t>за преступления против семьи и несовершеннолетних (</w:t>
            </w:r>
            <w:proofErr w:type="spellStart"/>
            <w:r w:rsidR="005E45F2" w:rsidRPr="005E45F2">
              <w:rPr>
                <w:rFonts w:ascii="Times New Roman" w:hAnsi="Times New Roman" w:cs="Times New Roman"/>
                <w:sz w:val="24"/>
                <w:szCs w:val="24"/>
              </w:rPr>
              <w:t>ст.ст</w:t>
            </w:r>
            <w:proofErr w:type="spellEnd"/>
            <w:r w:rsidR="005E45F2" w:rsidRPr="005E45F2">
              <w:rPr>
                <w:rFonts w:ascii="Times New Roman" w:hAnsi="Times New Roman" w:cs="Times New Roman"/>
                <w:sz w:val="24"/>
                <w:szCs w:val="24"/>
              </w:rPr>
              <w:t>. 150-157 УК РФ).</w:t>
            </w:r>
          </w:p>
          <w:p w:rsidR="00175DF1" w:rsidRPr="00B306DE" w:rsidRDefault="00175DF1" w:rsidP="00405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405B00" w:rsidRPr="005E45F2" w:rsidRDefault="005E45F2" w:rsidP="00BB77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F2">
              <w:rPr>
                <w:rFonts w:ascii="Times New Roman" w:hAnsi="Times New Roman" w:cs="Times New Roman"/>
                <w:b/>
                <w:sz w:val="28"/>
                <w:szCs w:val="28"/>
              </w:rPr>
              <w:t>Семейный кодекс РФ</w:t>
            </w:r>
          </w:p>
          <w:p w:rsidR="005E45F2" w:rsidRPr="00CB69A4" w:rsidRDefault="005E45F2" w:rsidP="00662AB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гарантирует:</w:t>
            </w:r>
          </w:p>
          <w:p w:rsidR="005E45F2" w:rsidRPr="00CB69A4" w:rsidRDefault="005E45F2" w:rsidP="00CB69A4">
            <w:pPr>
              <w:pStyle w:val="afff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право ребенка на уважение его человеческого достоинства;</w:t>
            </w:r>
          </w:p>
          <w:p w:rsidR="005E45F2" w:rsidRPr="00CB69A4" w:rsidRDefault="005E45F2" w:rsidP="00CB69A4">
            <w:pPr>
              <w:pStyle w:val="afff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право ребенка на защиту своих прав и законных интересов, а также на защиту от злоупотреблений со стороны родителей;</w:t>
            </w:r>
          </w:p>
          <w:p w:rsidR="005E45F2" w:rsidRPr="00CB69A4" w:rsidRDefault="005E45F2" w:rsidP="00CB69A4">
            <w:pPr>
              <w:pStyle w:val="afff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ограничение родительских прав, если оставление ребенка с родителями, в том числе вследствие их поведения опасно для ребенка;</w:t>
            </w:r>
          </w:p>
          <w:p w:rsidR="005E45F2" w:rsidRPr="00CB69A4" w:rsidRDefault="005E45F2" w:rsidP="00CB69A4">
            <w:pPr>
              <w:pStyle w:val="afff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лишение родительских прав, как меру защиты детей от жестокого обращения с ними;</w:t>
            </w:r>
          </w:p>
          <w:p w:rsidR="00CB69A4" w:rsidRDefault="00CB69A4" w:rsidP="00CB69A4">
            <w:pPr>
              <w:pStyle w:val="afff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9A4">
              <w:rPr>
                <w:rFonts w:ascii="Times New Roman" w:hAnsi="Times New Roman" w:cs="Times New Roman"/>
                <w:sz w:val="24"/>
                <w:szCs w:val="24"/>
              </w:rPr>
              <w:t>немедленное отобрание ребенка при непосредственной угрозе жизни и здоровью.</w:t>
            </w:r>
          </w:p>
          <w:p w:rsidR="00BB7717" w:rsidRDefault="00BB7717" w:rsidP="00BB7717">
            <w:pPr>
              <w:pStyle w:val="affff8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717" w:rsidRDefault="00BB7717" w:rsidP="00BB7717">
            <w:pPr>
              <w:pStyle w:val="affff8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717" w:rsidRPr="00CB69A4" w:rsidRDefault="00BB7717" w:rsidP="00BB7717">
            <w:pPr>
              <w:pStyle w:val="affff8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3C" w:rsidRPr="002F2139" w:rsidRDefault="00CB69A4" w:rsidP="00B27E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BF2401" wp14:editId="30D4F110">
                  <wp:extent cx="3051544" cy="1807535"/>
                  <wp:effectExtent l="0" t="0" r="0" b="2540"/>
                  <wp:docPr id="7" name="Рисунок 7" descr="C:\Documents and Settings\User\Рабочий стол\E7jY_P0WYAY7UU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E7jY_P0WYAY7UU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1000"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082" cy="180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2" w:type="dxa"/>
            <w:shd w:val="clear" w:color="auto" w:fill="auto"/>
            <w:tcMar>
              <w:left w:w="432" w:type="dxa"/>
            </w:tcMar>
          </w:tcPr>
          <w:p w:rsidR="000C465E" w:rsidRDefault="000350D9" w:rsidP="005E45F2">
            <w:pPr>
              <w:tabs>
                <w:tab w:val="left" w:pos="1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Сигналами для выявления семейного неблагополучия могут стать:</w:t>
            </w:r>
          </w:p>
          <w:p w:rsidR="005E45F2" w:rsidRPr="005E45F2" w:rsidRDefault="005E45F2" w:rsidP="005E45F2">
            <w:pPr>
              <w:tabs>
                <w:tab w:val="left" w:pos="110"/>
              </w:tabs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0C465E" w:rsidRPr="000350D9" w:rsidRDefault="000350D9" w:rsidP="005E45F2">
            <w:pPr>
              <w:pStyle w:val="affff8"/>
              <w:numPr>
                <w:ilvl w:val="0"/>
                <w:numId w:val="22"/>
              </w:numPr>
              <w:tabs>
                <w:tab w:val="left" w:pos="110"/>
              </w:tabs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D9">
              <w:rPr>
                <w:rFonts w:ascii="Times New Roman" w:hAnsi="Times New Roman" w:cs="Times New Roman"/>
                <w:sz w:val="24"/>
                <w:szCs w:val="24"/>
              </w:rPr>
      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внешний вид и др.);</w:t>
            </w:r>
          </w:p>
          <w:p w:rsidR="000350D9" w:rsidRPr="000350D9" w:rsidRDefault="000350D9" w:rsidP="005E45F2">
            <w:pPr>
              <w:pStyle w:val="affff8"/>
              <w:numPr>
                <w:ilvl w:val="0"/>
                <w:numId w:val="22"/>
              </w:numPr>
              <w:tabs>
                <w:tab w:val="left" w:pos="110"/>
              </w:tabs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D9">
              <w:rPr>
                <w:rFonts w:ascii="Times New Roman" w:hAnsi="Times New Roman" w:cs="Times New Roman"/>
                <w:sz w:val="24"/>
                <w:szCs w:val="24"/>
              </w:rPr>
      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      </w:r>
          </w:p>
          <w:p w:rsidR="000350D9" w:rsidRDefault="000350D9" w:rsidP="005E45F2">
            <w:pPr>
              <w:pStyle w:val="affff8"/>
              <w:numPr>
                <w:ilvl w:val="0"/>
                <w:numId w:val="22"/>
              </w:numPr>
              <w:tabs>
                <w:tab w:val="left" w:pos="110"/>
              </w:tabs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D9">
              <w:rPr>
                <w:rFonts w:ascii="Times New Roman" w:hAnsi="Times New Roman" w:cs="Times New Roman"/>
                <w:sz w:val="24"/>
                <w:szCs w:val="24"/>
              </w:rPr>
              <w:t>низкий уровень педагогического потенциала семьи (отсутствие интереса к делам ребенка; уклонение от родительских обязанностей; отсутствие заботы; употребление алкоголя и других наркотических средств; неявка на родительские собрания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50D9" w:rsidRDefault="000350D9" w:rsidP="005E45F2">
            <w:pPr>
              <w:pStyle w:val="affff8"/>
              <w:numPr>
                <w:ilvl w:val="0"/>
                <w:numId w:val="22"/>
              </w:numPr>
              <w:tabs>
                <w:tab w:val="left" w:pos="110"/>
              </w:tabs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нормальных условий существования ребенка (антисанитарное состояние жилья, несоблюдение элементарных правил гигиены; отсутствие в доме постельных принадлежностей, одежды, пищи и иных предметов, соответствующих возрастным потребностям детей и др.);</w:t>
            </w:r>
          </w:p>
          <w:p w:rsidR="003D7998" w:rsidRPr="005E45F2" w:rsidRDefault="000350D9" w:rsidP="000350D9">
            <w:pPr>
              <w:pStyle w:val="affff8"/>
              <w:numPr>
                <w:ilvl w:val="0"/>
                <w:numId w:val="22"/>
              </w:numPr>
              <w:tabs>
                <w:tab w:val="left" w:pos="110"/>
              </w:tabs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пьянство родителей, драки в присутстви</w:t>
            </w:r>
            <w:r w:rsidR="005E45F2">
              <w:rPr>
                <w:rFonts w:ascii="Times New Roman" w:hAnsi="Times New Roman" w:cs="Times New Roman"/>
                <w:sz w:val="24"/>
                <w:szCs w:val="24"/>
              </w:rPr>
              <w:t xml:space="preserve">и ребенка, уход ребенка из дома. </w:t>
            </w:r>
            <w:r w:rsidR="00B27E24" w:rsidRPr="005E45F2">
              <w:rPr>
                <w:rFonts w:ascii="Times New Roman" w:hAnsi="Times New Roman" w:cs="Times New Roman"/>
              </w:rPr>
              <w:br/>
            </w:r>
          </w:p>
          <w:p w:rsidR="003D7998" w:rsidRPr="00F465C9" w:rsidRDefault="003D7998" w:rsidP="000350D9">
            <w:pPr>
              <w:tabs>
                <w:tab w:val="left" w:pos="110"/>
              </w:tabs>
              <w:jc w:val="both"/>
              <w:rPr>
                <w:rFonts w:ascii="Times New Roman" w:hAnsi="Times New Roman" w:cs="Times New Roman"/>
              </w:rPr>
            </w:pPr>
          </w:p>
          <w:p w:rsidR="0037743C" w:rsidRPr="00F465C9" w:rsidRDefault="0037743C" w:rsidP="000350D9">
            <w:pPr>
              <w:pStyle w:val="-"/>
              <w:tabs>
                <w:tab w:val="left" w:pos="110"/>
              </w:tabs>
            </w:pPr>
          </w:p>
        </w:tc>
      </w:tr>
    </w:tbl>
    <w:p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CB69A4">
      <w:footerReference w:type="default" r:id="rId18"/>
      <w:footerReference w:type="first" r:id="rId19"/>
      <w:pgSz w:w="16838" w:h="11906" w:orient="landscape" w:code="9"/>
      <w:pgMar w:top="42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D03" w:rsidRDefault="00456D03" w:rsidP="0037743C">
      <w:pPr>
        <w:spacing w:after="0" w:line="240" w:lineRule="auto"/>
      </w:pPr>
      <w:r>
        <w:separator/>
      </w:r>
    </w:p>
  </w:endnote>
  <w:endnote w:type="continuationSeparator" w:id="0">
    <w:p w:rsidR="00456D03" w:rsidRDefault="00456D03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eastAsia="ru-RU"/>
      </w:rPr>
      <mc:AlternateContent>
        <mc:Choice Requires="wps">
          <w:drawing>
            <wp:inline distT="0" distB="0" distL="0" distR="0" wp14:anchorId="36EC4BF5" wp14:editId="222ABCE3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940C5D7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eastAsia="ru-RU"/>
      </w:rPr>
      <mc:AlternateContent>
        <mc:Choice Requires="wps">
          <w:drawing>
            <wp:inline distT="0" distB="0" distL="0" distR="0" wp14:anchorId="5C9D23DC" wp14:editId="13758F22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0683CB8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eastAsia="ru-RU"/>
      </w:rPr>
      <mc:AlternateContent>
        <mc:Choice Requires="wps">
          <w:drawing>
            <wp:inline distT="0" distB="0" distL="0" distR="0" wp14:anchorId="2000C785" wp14:editId="58F30DAF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89FDF4A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D03" w:rsidRDefault="00456D03" w:rsidP="0037743C">
      <w:pPr>
        <w:spacing w:after="0" w:line="240" w:lineRule="auto"/>
      </w:pPr>
      <w:r>
        <w:separator/>
      </w:r>
    </w:p>
  </w:footnote>
  <w:footnote w:type="continuationSeparator" w:id="0">
    <w:p w:rsidR="00456D03" w:rsidRDefault="00456D03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0D077BC2"/>
    <w:multiLevelType w:val="hybridMultilevel"/>
    <w:tmpl w:val="AA3A0D00"/>
    <w:lvl w:ilvl="0" w:tplc="12828D84">
      <w:start w:val="1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11C910CF"/>
    <w:multiLevelType w:val="hybridMultilevel"/>
    <w:tmpl w:val="2780D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21277"/>
    <w:multiLevelType w:val="hybridMultilevel"/>
    <w:tmpl w:val="00F03AD8"/>
    <w:lvl w:ilvl="0" w:tplc="7A00E19E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F413D"/>
    <w:multiLevelType w:val="hybridMultilevel"/>
    <w:tmpl w:val="36CEE41E"/>
    <w:lvl w:ilvl="0" w:tplc="85C2FC64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225FF"/>
    <w:multiLevelType w:val="hybridMultilevel"/>
    <w:tmpl w:val="D3F618F2"/>
    <w:lvl w:ilvl="0" w:tplc="BF2C7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13"/>
  </w:num>
  <w:num w:numId="17">
    <w:abstractNumId w:val="18"/>
  </w:num>
  <w:num w:numId="18">
    <w:abstractNumId w:val="17"/>
  </w:num>
  <w:num w:numId="19">
    <w:abstractNumId w:val="10"/>
  </w:num>
  <w:num w:numId="20">
    <w:abstractNumId w:val="11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686"/>
    <w:rsid w:val="000009DF"/>
    <w:rsid w:val="000075D7"/>
    <w:rsid w:val="00016C11"/>
    <w:rsid w:val="00027D1F"/>
    <w:rsid w:val="000350D9"/>
    <w:rsid w:val="00035DA1"/>
    <w:rsid w:val="000425F6"/>
    <w:rsid w:val="0005692F"/>
    <w:rsid w:val="00075279"/>
    <w:rsid w:val="00087F07"/>
    <w:rsid w:val="000C3AA8"/>
    <w:rsid w:val="000C465E"/>
    <w:rsid w:val="000E2C45"/>
    <w:rsid w:val="00114D7C"/>
    <w:rsid w:val="00175DF1"/>
    <w:rsid w:val="001C6DD8"/>
    <w:rsid w:val="00206800"/>
    <w:rsid w:val="00273FD8"/>
    <w:rsid w:val="00275195"/>
    <w:rsid w:val="002759A5"/>
    <w:rsid w:val="002A0BD3"/>
    <w:rsid w:val="002E59F7"/>
    <w:rsid w:val="002E7FEF"/>
    <w:rsid w:val="002F2139"/>
    <w:rsid w:val="002F5ECB"/>
    <w:rsid w:val="003270C5"/>
    <w:rsid w:val="003309C2"/>
    <w:rsid w:val="003418E9"/>
    <w:rsid w:val="00371EB3"/>
    <w:rsid w:val="0037743C"/>
    <w:rsid w:val="0039663B"/>
    <w:rsid w:val="003B1673"/>
    <w:rsid w:val="003D7998"/>
    <w:rsid w:val="003E1E9B"/>
    <w:rsid w:val="00400FAF"/>
    <w:rsid w:val="00405B00"/>
    <w:rsid w:val="00425687"/>
    <w:rsid w:val="00456D03"/>
    <w:rsid w:val="0048709F"/>
    <w:rsid w:val="004A0196"/>
    <w:rsid w:val="004C7CFE"/>
    <w:rsid w:val="004D0650"/>
    <w:rsid w:val="004F0CAB"/>
    <w:rsid w:val="00506045"/>
    <w:rsid w:val="00517592"/>
    <w:rsid w:val="00523273"/>
    <w:rsid w:val="005256FB"/>
    <w:rsid w:val="00555FE1"/>
    <w:rsid w:val="00564C74"/>
    <w:rsid w:val="005956B6"/>
    <w:rsid w:val="005E45F2"/>
    <w:rsid w:val="005F496D"/>
    <w:rsid w:val="00632BB1"/>
    <w:rsid w:val="00636FE2"/>
    <w:rsid w:val="00662ABB"/>
    <w:rsid w:val="0069002D"/>
    <w:rsid w:val="006953BF"/>
    <w:rsid w:val="006A6B87"/>
    <w:rsid w:val="006A73F5"/>
    <w:rsid w:val="006C7789"/>
    <w:rsid w:val="006D3F2E"/>
    <w:rsid w:val="006E4008"/>
    <w:rsid w:val="00704FD6"/>
    <w:rsid w:val="00711064"/>
    <w:rsid w:val="00712321"/>
    <w:rsid w:val="00720D0D"/>
    <w:rsid w:val="00726D69"/>
    <w:rsid w:val="007327A6"/>
    <w:rsid w:val="00741E83"/>
    <w:rsid w:val="00745445"/>
    <w:rsid w:val="00751AA2"/>
    <w:rsid w:val="007734EB"/>
    <w:rsid w:val="007A7563"/>
    <w:rsid w:val="007B03D6"/>
    <w:rsid w:val="007B27D8"/>
    <w:rsid w:val="007C70E3"/>
    <w:rsid w:val="007E3F42"/>
    <w:rsid w:val="007F5612"/>
    <w:rsid w:val="00857148"/>
    <w:rsid w:val="00865686"/>
    <w:rsid w:val="00870495"/>
    <w:rsid w:val="00870C66"/>
    <w:rsid w:val="00871CB8"/>
    <w:rsid w:val="0087677D"/>
    <w:rsid w:val="008A7F18"/>
    <w:rsid w:val="00925195"/>
    <w:rsid w:val="00933B53"/>
    <w:rsid w:val="009775E0"/>
    <w:rsid w:val="009C3321"/>
    <w:rsid w:val="009C553A"/>
    <w:rsid w:val="00A01D2E"/>
    <w:rsid w:val="00A34BE5"/>
    <w:rsid w:val="00A478F7"/>
    <w:rsid w:val="00A749DA"/>
    <w:rsid w:val="00A75B5B"/>
    <w:rsid w:val="00A833F5"/>
    <w:rsid w:val="00A92684"/>
    <w:rsid w:val="00A92C80"/>
    <w:rsid w:val="00A97B51"/>
    <w:rsid w:val="00AA4DC4"/>
    <w:rsid w:val="00AC1AA6"/>
    <w:rsid w:val="00AF65DB"/>
    <w:rsid w:val="00B27836"/>
    <w:rsid w:val="00B27E24"/>
    <w:rsid w:val="00B306DE"/>
    <w:rsid w:val="00B44E95"/>
    <w:rsid w:val="00B51185"/>
    <w:rsid w:val="00B964E7"/>
    <w:rsid w:val="00BB2090"/>
    <w:rsid w:val="00BB7717"/>
    <w:rsid w:val="00BF3FCF"/>
    <w:rsid w:val="00C63CC4"/>
    <w:rsid w:val="00C768A6"/>
    <w:rsid w:val="00C96277"/>
    <w:rsid w:val="00C97E6C"/>
    <w:rsid w:val="00CA1864"/>
    <w:rsid w:val="00CB69A4"/>
    <w:rsid w:val="00CD1B39"/>
    <w:rsid w:val="00CD4ED2"/>
    <w:rsid w:val="00CE1E3B"/>
    <w:rsid w:val="00CE4689"/>
    <w:rsid w:val="00CF1B6A"/>
    <w:rsid w:val="00D0186B"/>
    <w:rsid w:val="00D076F2"/>
    <w:rsid w:val="00D25BC4"/>
    <w:rsid w:val="00D2631E"/>
    <w:rsid w:val="00D37B8B"/>
    <w:rsid w:val="00D86834"/>
    <w:rsid w:val="00D91EF3"/>
    <w:rsid w:val="00DA03C3"/>
    <w:rsid w:val="00DC332A"/>
    <w:rsid w:val="00DF5761"/>
    <w:rsid w:val="00E35DA3"/>
    <w:rsid w:val="00E36671"/>
    <w:rsid w:val="00E61C5D"/>
    <w:rsid w:val="00E757E4"/>
    <w:rsid w:val="00E75E55"/>
    <w:rsid w:val="00E80970"/>
    <w:rsid w:val="00E8201F"/>
    <w:rsid w:val="00E938FB"/>
    <w:rsid w:val="00EA6EFF"/>
    <w:rsid w:val="00EB5DF5"/>
    <w:rsid w:val="00EC1F18"/>
    <w:rsid w:val="00ED7491"/>
    <w:rsid w:val="00ED7C75"/>
    <w:rsid w:val="00ED7C90"/>
    <w:rsid w:val="00EF1AFC"/>
    <w:rsid w:val="00EF28E4"/>
    <w:rsid w:val="00F0010E"/>
    <w:rsid w:val="00F04662"/>
    <w:rsid w:val="00F14069"/>
    <w:rsid w:val="00F17E91"/>
    <w:rsid w:val="00F270B7"/>
    <w:rsid w:val="00F35AD8"/>
    <w:rsid w:val="00F465C9"/>
    <w:rsid w:val="00F4661A"/>
    <w:rsid w:val="00F91541"/>
    <w:rsid w:val="00FA67F3"/>
    <w:rsid w:val="00FA682F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D99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-110">
    <w:name w:val="Таблица-сетк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110">
    <w:name w:val="Таблица простая 1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1e">
    <w:name w:val="Упомянуть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1f">
    <w:name w:val="Хэштег1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-18">
    <w:name w:val="Смарт-гиперссылка1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1f0">
    <w:name w:val="Неразрешенное упоминание1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07/relationships/hdphoto" Target="media/hdphoto2.wdp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microsoft.com/office/2007/relationships/hdphoto" Target="media/hdphoto1.wdp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F681D1AB71410EA60F3E3BBC56AE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E92B97-2225-48D0-A539-B01A09D3F084}"/>
      </w:docPartPr>
      <w:docPartBody>
        <w:p w:rsidR="00972776" w:rsidRDefault="000F6CCD">
          <w:pPr>
            <w:pStyle w:val="FFF681D1AB71410EA60F3E3BBC56AE40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D8A08F8DBBBD4331BA6D21F20EC148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61227-8000-4398-AA49-49D75C47AB8E}"/>
      </w:docPartPr>
      <w:docPartBody>
        <w:p w:rsidR="00972776" w:rsidRDefault="000F6CCD">
          <w:pPr>
            <w:pStyle w:val="D8A08F8DBBBD4331BA6D21F20EC148F2"/>
          </w:pPr>
          <w:r>
            <w:rPr>
              <w:lang w:bidi="ru-RU"/>
            </w:rPr>
            <w:t>Почтовый адрес</w:t>
          </w:r>
          <w:r>
            <w:rPr>
              <w:lang w:bidi="ru-RU"/>
            </w:rPr>
            <w:br/>
            <w:t>Город, регион, почтовый индекс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CCD"/>
    <w:rsid w:val="000F6CCD"/>
    <w:rsid w:val="00323F29"/>
    <w:rsid w:val="00425D34"/>
    <w:rsid w:val="005E1EAE"/>
    <w:rsid w:val="00606A62"/>
    <w:rsid w:val="008A6F93"/>
    <w:rsid w:val="00972776"/>
    <w:rsid w:val="00B11DB2"/>
    <w:rsid w:val="00CE27EC"/>
    <w:rsid w:val="00D53D2E"/>
    <w:rsid w:val="00EE74D6"/>
    <w:rsid w:val="00F51145"/>
    <w:rsid w:val="00F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4A9CEEAABA847A1AA3002572CCF4848">
    <w:name w:val="14A9CEEAABA847A1AA3002572CCF4848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  <w14:ligatures w14:val="standard"/>
    </w:rPr>
  </w:style>
  <w:style w:type="paragraph" w:customStyle="1" w:styleId="39598973091C4A54A3EB5384D762F666">
    <w:name w:val="39598973091C4A54A3EB5384D762F666"/>
  </w:style>
  <w:style w:type="paragraph" w:customStyle="1" w:styleId="FFF681D1AB71410EA60F3E3BBC56AE40">
    <w:name w:val="FFF681D1AB71410EA60F3E3BBC56AE40"/>
  </w:style>
  <w:style w:type="paragraph" w:customStyle="1" w:styleId="D8A08F8DBBBD4331BA6D21F20EC148F2">
    <w:name w:val="D8A08F8DBBBD4331BA6D21F20EC148F2"/>
  </w:style>
  <w:style w:type="paragraph" w:customStyle="1" w:styleId="04DFB1CAD8E24984A9369982A2F05FB4">
    <w:name w:val="04DFB1CAD8E24984A9369982A2F05FB4"/>
  </w:style>
  <w:style w:type="paragraph" w:customStyle="1" w:styleId="1EC4DB7E32854417BB639C45DEEA3DDC">
    <w:name w:val="1EC4DB7E32854417BB639C45DEEA3DDC"/>
  </w:style>
  <w:style w:type="paragraph" w:customStyle="1" w:styleId="F108A760BEB84E46BE11A678E27A971C">
    <w:name w:val="F108A760BEB84E46BE11A678E27A971C"/>
  </w:style>
  <w:style w:type="paragraph" w:customStyle="1" w:styleId="C54C9B948B2F454E9269AAA95BAD57E1">
    <w:name w:val="C54C9B948B2F454E9269AAA95BAD57E1"/>
  </w:style>
  <w:style w:type="paragraph" w:customStyle="1" w:styleId="01D16ABA562C4B7FB7DAC44EA068C8A1">
    <w:name w:val="01D16ABA562C4B7FB7DAC44EA068C8A1"/>
  </w:style>
  <w:style w:type="paragraph" w:customStyle="1" w:styleId="6FE4404F7B534994A64DE1C66FBB1DE9">
    <w:name w:val="6FE4404F7B534994A64DE1C66FBB1DE9"/>
  </w:style>
  <w:style w:type="paragraph" w:customStyle="1" w:styleId="54074DD22FF34C7DB74CEE163AA8900A">
    <w:name w:val="54074DD22FF34C7DB74CEE163AA8900A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88190306C1514256985B8A8796022F84">
    <w:name w:val="88190306C1514256985B8A8796022F84"/>
  </w:style>
  <w:style w:type="paragraph" w:customStyle="1" w:styleId="A2AAB027DEEA466484BB9B089B3A0DFD">
    <w:name w:val="A2AAB027DEEA466484BB9B089B3A0DFD"/>
  </w:style>
  <w:style w:type="paragraph" w:customStyle="1" w:styleId="76B29F37E36F436DA81A6148CF2EB730">
    <w:name w:val="76B29F37E36F436DA81A6148CF2EB730"/>
  </w:style>
  <w:style w:type="paragraph" w:customStyle="1" w:styleId="D483030522064FD29A7E746695EFA82E">
    <w:name w:val="D483030522064FD29A7E746695EFA82E"/>
  </w:style>
  <w:style w:type="paragraph" w:customStyle="1" w:styleId="CF3C731D60F04E8AAD3D85E3D09FB76A">
    <w:name w:val="CF3C731D60F04E8AAD3D85E3D09FB76A"/>
  </w:style>
  <w:style w:type="paragraph" w:customStyle="1" w:styleId="B540362C690E4C84893EB9B1C157B6A4">
    <w:name w:val="B540362C690E4C84893EB9B1C157B6A4"/>
  </w:style>
  <w:style w:type="paragraph" w:customStyle="1" w:styleId="1C0A12ADEACD4A72A87E3E17DC703DCB">
    <w:name w:val="1C0A12ADEACD4A72A87E3E17DC703DCB"/>
  </w:style>
  <w:style w:type="paragraph" w:customStyle="1" w:styleId="9ED1D3DB442A473B90AF8508C3A84715">
    <w:name w:val="9ED1D3DB442A473B90AF8508C3A84715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44546A" w:themeColor="text2"/>
      <w:kern w:val="2"/>
      <w:lang w:val="en-US" w:eastAsia="ja-JP"/>
      <w14:ligatures w14:val="standard"/>
    </w:rPr>
  </w:style>
  <w:style w:type="paragraph" w:customStyle="1" w:styleId="966163C3CED54ABF828AF1D3E8A457C2">
    <w:name w:val="966163C3CED54ABF828AF1D3E8A457C2"/>
  </w:style>
  <w:style w:type="paragraph" w:customStyle="1" w:styleId="4B1915C6AD804229B7E90940E567D390">
    <w:name w:val="4B1915C6AD804229B7E90940E567D390"/>
  </w:style>
  <w:style w:type="paragraph" w:customStyle="1" w:styleId="79FBDBE2E9AB4CBDA6357E7D380A8517">
    <w:name w:val="79FBDBE2E9AB4CBDA6357E7D380A8517"/>
  </w:style>
  <w:style w:type="paragraph" w:customStyle="1" w:styleId="12BA640E87964DE8AFDDAF08331C8729">
    <w:name w:val="12BA640E87964DE8AFDDAF08331C8729"/>
  </w:style>
  <w:style w:type="paragraph" w:customStyle="1" w:styleId="C38B0A5A82F2476CAA9CC3AB81289118">
    <w:name w:val="C38B0A5A82F2476CAA9CC3AB81289118"/>
  </w:style>
  <w:style w:type="paragraph" w:customStyle="1" w:styleId="D7A35CC2F2A446D8ABC6F98BA244F5D5">
    <w:name w:val="D7A35CC2F2A446D8ABC6F98BA244F5D5"/>
  </w:style>
  <w:style w:type="paragraph" w:customStyle="1" w:styleId="D2EB169DDB2B42FAB11CD0424BBAB9AA">
    <w:name w:val="D2EB169DDB2B42FAB11CD0424BBAB9AA"/>
    <w:rsid w:val="00D53D2E"/>
  </w:style>
  <w:style w:type="paragraph" w:customStyle="1" w:styleId="D5FC16FD8CCC4C3294EEB73694F99EB9">
    <w:name w:val="D5FC16FD8CCC4C3294EEB73694F99EB9"/>
    <w:rsid w:val="00D53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employees xmlns="http://schemas.microsoft.com/temp/samples">
  <employee>
    <CustomerName/>
    <CompanyName/>
    <SenderAddress/>
    <Address/>
  </employee>
</employe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6.xml><?xml version="1.0" encoding="utf-8"?>
<ds:datastoreItem xmlns:ds="http://schemas.openxmlformats.org/officeDocument/2006/customXml" ds:itemID="{034956A2-217B-4BB2-AFEA-B90D8E90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2020-06-21T10:03:00Z</dcterms:created>
  <dcterms:modified xsi:type="dcterms:W3CDTF">2022-01-17T05:53:00Z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