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5441" w:type="dxa"/>
        <w:jc w:val="left"/>
        <w:tblInd w:w="-426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426"/>
        <w:gridCol w:w="253"/>
        <w:gridCol w:w="5592"/>
        <w:gridCol w:w="5170"/>
      </w:tblGrid>
      <w:tr w:rsidR="00F8304F" w:rsidRPr="00273FD8" w:rsidTr="00F8304F">
        <w:trPr>
          <w:cantSplit/>
          <w:trHeight w:hRule="exact" w:val="10492"/>
          <w:tblHeader/>
          <w:jc w:val="left"/>
        </w:trPr>
        <w:tc>
          <w:tcPr>
            <w:tcW w:w="4426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F8304F" w:rsidRPr="00CB092C" w:rsidRDefault="00F8304F" w:rsidP="00933B53">
            <w:pPr>
              <w:pStyle w:val="ab"/>
              <w:tabs>
                <w:tab w:val="left" w:pos="3624"/>
              </w:tabs>
              <w:ind w:left="284" w:right="-15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B092C">
              <w:rPr>
                <w:rFonts w:ascii="Times New Roman" w:hAnsi="Times New Roman" w:cs="Times New Roman"/>
                <w:b/>
                <w:sz w:val="32"/>
                <w:szCs w:val="32"/>
              </w:rPr>
              <w:t>Охрана окружающей среды</w:t>
            </w:r>
          </w:p>
          <w:p w:rsidR="00F8304F" w:rsidRPr="00933B53" w:rsidRDefault="00F8304F" w:rsidP="00CB092C">
            <w:pPr>
              <w:pStyle w:val="ab"/>
              <w:tabs>
                <w:tab w:val="left" w:pos="3624"/>
              </w:tabs>
              <w:spacing w:line="240" w:lineRule="auto"/>
              <w:ind w:left="284"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304F" w:rsidRDefault="00F8304F" w:rsidP="00F8304F">
            <w:pPr>
              <w:pStyle w:val="ab"/>
              <w:tabs>
                <w:tab w:val="left" w:pos="3624"/>
              </w:tabs>
              <w:spacing w:line="240" w:lineRule="auto"/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комплекса мер проводимых в целях ограничения отрицательного влияния человеческой деятельности на природу.</w:t>
            </w:r>
          </w:p>
          <w:p w:rsidR="00F8304F" w:rsidRDefault="00F8304F" w:rsidP="00F8304F">
            <w:pPr>
              <w:pStyle w:val="ab"/>
              <w:tabs>
                <w:tab w:val="left" w:pos="3624"/>
              </w:tabs>
              <w:spacing w:line="240" w:lineRule="auto"/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04F" w:rsidRPr="002E14F9" w:rsidRDefault="00F8304F" w:rsidP="00F8304F">
            <w:pPr>
              <w:pStyle w:val="ab"/>
              <w:tabs>
                <w:tab w:val="left" w:pos="3624"/>
              </w:tabs>
              <w:spacing w:line="240" w:lineRule="auto"/>
              <w:ind w:left="284" w:right="-15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14F9">
              <w:rPr>
                <w:rFonts w:ascii="Times New Roman" w:hAnsi="Times New Roman" w:cs="Times New Roman"/>
                <w:b/>
                <w:sz w:val="28"/>
                <w:szCs w:val="28"/>
              </w:rPr>
              <w:t>Такими мерами могут быть:</w:t>
            </w:r>
          </w:p>
          <w:p w:rsidR="00F8304F" w:rsidRDefault="00F8304F" w:rsidP="00F8304F">
            <w:pPr>
              <w:pStyle w:val="ab"/>
              <w:tabs>
                <w:tab w:val="left" w:pos="3624"/>
              </w:tabs>
              <w:spacing w:line="240" w:lineRule="auto"/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-ограничение несанкционированного выброса мусора;</w:t>
            </w:r>
          </w:p>
          <w:p w:rsidR="00F8304F" w:rsidRDefault="00F8304F" w:rsidP="00F8304F">
            <w:pPr>
              <w:pStyle w:val="ab"/>
              <w:tabs>
                <w:tab w:val="left" w:pos="3624"/>
              </w:tabs>
              <w:spacing w:line="240" w:lineRule="auto"/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ограничение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выбросав в атмосферу, гидросферу с целью улучшения общей экологической обстановки;</w:t>
            </w:r>
          </w:p>
          <w:p w:rsidR="00F8304F" w:rsidRDefault="00F8304F" w:rsidP="00F8304F">
            <w:pPr>
              <w:pStyle w:val="ab"/>
              <w:tabs>
                <w:tab w:val="left" w:pos="3624"/>
              </w:tabs>
              <w:spacing w:line="240" w:lineRule="auto"/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-ограничение ловли рыбы, охоты с целью сохранения определенных видов;</w:t>
            </w:r>
          </w:p>
          <w:p w:rsidR="00F8304F" w:rsidRDefault="00F8304F" w:rsidP="00F8304F">
            <w:pPr>
              <w:pStyle w:val="ab"/>
              <w:tabs>
                <w:tab w:val="left" w:pos="3624"/>
              </w:tabs>
              <w:spacing w:line="240" w:lineRule="auto"/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-создание заповедников, заказников, парков с целью сохранения природных комплексов. </w:t>
            </w:r>
          </w:p>
          <w:p w:rsidR="00F8304F" w:rsidRPr="00175DF1" w:rsidRDefault="00F8304F" w:rsidP="00175DF1">
            <w:pPr>
              <w:pStyle w:val="ab"/>
              <w:tabs>
                <w:tab w:val="left" w:pos="3624"/>
              </w:tabs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F8304F" w:rsidRPr="00273FD8" w:rsidRDefault="00F8304F" w:rsidP="00CE1E3B">
            <w:pPr>
              <w:pStyle w:val="ab"/>
            </w:pPr>
          </w:p>
        </w:tc>
        <w:tc>
          <w:tcPr>
            <w:tcW w:w="5592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F8304F" w:rsidRPr="00273FD8" w:rsidRDefault="00F8304F" w:rsidP="00F8304F">
            <w:pPr>
              <w:pStyle w:val="ad"/>
              <w:ind w:left="1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0A6AB3" wp14:editId="79AC06C7">
                  <wp:extent cx="3623173" cy="4773881"/>
                  <wp:effectExtent l="0" t="0" r="0" b="8255"/>
                  <wp:docPr id="11" name="Рисунок 11" descr="C:\Documents and Settings\User\Рабочий стол\hello_html_m2775bd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hello_html_m2775bd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182" cy="477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F8304F" w:rsidRDefault="00F8304F" w:rsidP="00933B53">
            <w:pPr>
              <w:tabs>
                <w:tab w:val="left" w:pos="174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CF182" wp14:editId="5519F3BF">
                  <wp:extent cx="831272" cy="846569"/>
                  <wp:effectExtent l="0" t="0" r="6985" b="0"/>
                  <wp:docPr id="1" name="Рисунок 1" descr="https://d2halst20r4hcy.cloudfront.net/cb7/35f34/cf41/4b33/9831/1cb3c4295427/original/82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2halst20r4hcy.cloudfront.net/cb7/35f34/cf41/4b33/9831/1cb3c4295427/original/821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612" cy="8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4F" w:rsidRPr="00870C66" w:rsidRDefault="007A6B98" w:rsidP="00933B53">
            <w:pPr>
              <w:tabs>
                <w:tab w:val="left" w:pos="-227"/>
              </w:tabs>
              <w:ind w:left="-227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Кунгурская городская прокуратура</w:t>
            </w:r>
          </w:p>
          <w:p w:rsidR="00F8304F" w:rsidRDefault="00F8304F" w:rsidP="00933B53">
            <w:pPr>
              <w:tabs>
                <w:tab w:val="left" w:pos="174"/>
              </w:tabs>
              <w:jc w:val="center"/>
              <w:rPr>
                <w:b/>
                <w:sz w:val="24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  <w:p w:rsidR="00F8304F" w:rsidRDefault="002F6B8A" w:rsidP="00933B53">
            <w:pPr>
              <w:tabs>
                <w:tab w:val="left" w:pos="174"/>
              </w:tabs>
              <w:rPr>
                <w:b/>
                <w:sz w:val="24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933B5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8097C1" wp14:editId="1D4AAEF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203332</wp:posOffset>
                      </wp:positionV>
                      <wp:extent cx="2785110" cy="2498725"/>
                      <wp:effectExtent l="0" t="0" r="15240" b="15875"/>
                      <wp:wrapNone/>
                      <wp:docPr id="3" name="Прямоугольник: усеченные противолежащие угл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5110" cy="2498725"/>
                              </a:xfrm>
                              <a:prstGeom prst="snip2DiagRect">
                                <a:avLst>
                                  <a:gd name="adj1" fmla="val 38455"/>
                                  <a:gd name="adj2" fmla="val 4047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304F" w:rsidRPr="002F6B8A" w:rsidRDefault="00F8304F" w:rsidP="00D25BC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323232" w:themeColor="text2"/>
                                      <w:sz w:val="56"/>
                                      <w:szCs w:val="5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2F6B8A">
                                    <w:rPr>
                                      <w:rFonts w:ascii="Times New Roman" w:hAnsi="Times New Roman" w:cs="Times New Roman"/>
                                      <w:b/>
                                      <w:color w:val="323232" w:themeColor="text2"/>
                                      <w:sz w:val="56"/>
                                      <w:szCs w:val="5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Защитим природу вместе</w:t>
                                  </w:r>
                                </w:p>
                                <w:p w:rsidR="00F8304F" w:rsidRDefault="00F8304F" w:rsidP="004F0CA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: усеченные противолежащие углы 3" o:spid="_x0000_s1026" style="position:absolute;margin-left:-2.3pt;margin-top:16pt;width:219.3pt;height:1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5110,2498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" adj="-11796480,,5400" path="m960885,r812916,l2785110,1011309r,526531l1824225,2498725r-812916,l,1487416,,960885,960885,xe" fillcolor="#74cbc8 [3204]" strokecolor="#2b7370 [1604]" strokeweight="1pt">
                      <v:stroke joinstyle="miter"/>
                      <v:formulas/>
                      <v:path arrowok="t" o:connecttype="custom" o:connectlocs="960885,0;1773801,0;2785110,1011309;2785110,1537840;1824225,2498725;1011309,2498725;0,1487416;0,960885;960885,0" o:connectangles="0,0,0,0,0,0,0,0,0" textboxrect="0,0,2785110,2498725"/>
                      <v:textbox>
                        <w:txbxContent>
                          <w:p w:rsidR="00F8304F" w:rsidRPr="002F6B8A" w:rsidRDefault="00F8304F" w:rsidP="00D25BC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232" w:themeColor="tex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6B8A">
                              <w:rPr>
                                <w:rFonts w:ascii="Times New Roman" w:hAnsi="Times New Roman" w:cs="Times New Roman"/>
                                <w:b/>
                                <w:color w:val="323232" w:themeColor="tex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Защитим природу вместе</w:t>
                            </w:r>
                          </w:p>
                          <w:p w:rsidR="00F8304F" w:rsidRDefault="00F8304F" w:rsidP="004F0CA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304F" w:rsidRDefault="00F8304F" w:rsidP="00933B53">
            <w:pPr>
              <w:tabs>
                <w:tab w:val="left" w:pos="174"/>
              </w:tabs>
              <w:jc w:val="center"/>
              <w:rPr>
                <w:b/>
                <w:sz w:val="24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  <w:p w:rsidR="00F8304F" w:rsidRDefault="00F8304F" w:rsidP="00933B53">
            <w:pPr>
              <w:tabs>
                <w:tab w:val="left" w:pos="174"/>
              </w:tabs>
              <w:jc w:val="center"/>
              <w:rPr>
                <w:b/>
                <w:sz w:val="24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  <w:p w:rsidR="00F8304F" w:rsidRPr="00D86834" w:rsidRDefault="00F8304F" w:rsidP="00933B53">
            <w:pPr>
              <w:tabs>
                <w:tab w:val="left" w:pos="174"/>
              </w:tabs>
              <w:jc w:val="center"/>
              <w:rPr>
                <w:b/>
                <w:sz w:val="24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  <w:p w:rsidR="00F8304F" w:rsidRPr="00273FD8" w:rsidRDefault="00F8304F" w:rsidP="00933B53">
            <w:pPr>
              <w:tabs>
                <w:tab w:val="left" w:pos="174"/>
              </w:tabs>
              <w:ind w:left="-12" w:hanging="215"/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A8DDC9" wp14:editId="035140AA">
                      <wp:simplePos x="0" y="0"/>
                      <wp:positionH relativeFrom="column">
                        <wp:posOffset>-36872</wp:posOffset>
                      </wp:positionH>
                      <wp:positionV relativeFrom="paragraph">
                        <wp:posOffset>3143464</wp:posOffset>
                      </wp:positionV>
                      <wp:extent cx="2523144" cy="320172"/>
                      <wp:effectExtent l="0" t="0" r="10795" b="2286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2523144" cy="320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304F" w:rsidRPr="00870C66" w:rsidRDefault="007A6B98" w:rsidP="00870C6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г. Кунгур</w:t>
                                  </w:r>
                                  <w:r w:rsidR="00F8304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, 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7" type="#_x0000_t202" style="position:absolute;left:0;text-align:left;margin-left:-2.9pt;margin-top:247.5pt;width:198.65pt;height:25.2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">
                      <v:textbox>
                        <w:txbxContent>
                          <w:p w:rsidR="00F8304F" w:rsidRPr="00870C66" w:rsidRDefault="007A6B98" w:rsidP="00870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Кунгур</w:t>
                            </w:r>
                            <w:r w:rsidR="00F830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t>сс</w:t>
            </w:r>
            <w:proofErr w:type="spellEnd"/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5471" w:type="dxa"/>
        <w:jc w:val="left"/>
        <w:tblInd w:w="-567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5146"/>
        <w:gridCol w:w="5227"/>
        <w:gridCol w:w="5098"/>
      </w:tblGrid>
      <w:tr w:rsidR="0037743C" w:rsidRPr="00F465C9" w:rsidTr="00857148">
        <w:trPr>
          <w:trHeight w:hRule="exact" w:val="9935"/>
          <w:tblHeader/>
          <w:jc w:val="left"/>
        </w:trPr>
        <w:tc>
          <w:tcPr>
            <w:tcW w:w="5146" w:type="dxa"/>
            <w:tcMar>
              <w:right w:w="432" w:type="dxa"/>
            </w:tcMar>
          </w:tcPr>
          <w:p w:rsidR="00175DF1" w:rsidRPr="00F8304F" w:rsidRDefault="00CB092C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 xml:space="preserve">В соответствии со ст. 3 Федерального закона от 10.01.2002 № 7-ФЗ «Об охране окружающей среды»  </w:t>
            </w:r>
            <w:r w:rsidRPr="00F8304F">
              <w:rPr>
                <w:rFonts w:ascii="Times New Roman" w:hAnsi="Times New Roman" w:cs="Times New Roman"/>
                <w:b/>
              </w:rPr>
              <w:t>принципами охраны окружающей среды являются</w:t>
            </w:r>
            <w:r w:rsidRPr="00F8304F">
              <w:rPr>
                <w:rFonts w:ascii="Times New Roman" w:hAnsi="Times New Roman" w:cs="Times New Roman"/>
              </w:rPr>
              <w:t xml:space="preserve">, в том числе: </w:t>
            </w:r>
          </w:p>
          <w:p w:rsidR="00CB092C" w:rsidRPr="00F8304F" w:rsidRDefault="00CB092C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>- обеспечение благоприятных условий жизнедеятельности человека</w:t>
            </w:r>
            <w:r w:rsidR="00F8304F">
              <w:rPr>
                <w:rFonts w:ascii="Times New Roman" w:hAnsi="Times New Roman" w:cs="Times New Roman"/>
              </w:rPr>
              <w:t>;</w:t>
            </w:r>
          </w:p>
          <w:p w:rsidR="00372814" w:rsidRPr="00F8304F" w:rsidRDefault="00CB092C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>- охрана, воспроизводство и рациональное и</w:t>
            </w:r>
            <w:r w:rsidR="00F8304F">
              <w:rPr>
                <w:rFonts w:ascii="Times New Roman" w:hAnsi="Times New Roman" w:cs="Times New Roman"/>
              </w:rPr>
              <w:t>спользование природных ресурсов;</w:t>
            </w:r>
          </w:p>
          <w:p w:rsidR="00CB092C" w:rsidRPr="00F8304F" w:rsidRDefault="00CB092C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>- сохранение биологического разнообразия;</w:t>
            </w:r>
          </w:p>
          <w:p w:rsidR="00CB092C" w:rsidRPr="00F8304F" w:rsidRDefault="00CB092C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>- приоритет сохранения естественных экологических систем, природных ландшафтов и природных комплексов;</w:t>
            </w:r>
          </w:p>
          <w:p w:rsidR="00CB092C" w:rsidRPr="00F8304F" w:rsidRDefault="00CB092C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>- обеспечение снижения негативного воздействия хозяйственной и иной деятельности на окружающую среду;</w:t>
            </w:r>
          </w:p>
          <w:p w:rsidR="00CB092C" w:rsidRPr="00F8304F" w:rsidRDefault="00CB092C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 xml:space="preserve">- запрещение хозяйственной и иной деятельности, </w:t>
            </w:r>
            <w:proofErr w:type="gramStart"/>
            <w:r w:rsidRPr="00F8304F">
              <w:rPr>
                <w:rFonts w:ascii="Times New Roman" w:hAnsi="Times New Roman" w:cs="Times New Roman"/>
              </w:rPr>
              <w:t>последствия</w:t>
            </w:r>
            <w:proofErr w:type="gramEnd"/>
            <w:r w:rsidRPr="00F8304F">
              <w:rPr>
                <w:rFonts w:ascii="Times New Roman" w:hAnsi="Times New Roman" w:cs="Times New Roman"/>
              </w:rPr>
              <w:t xml:space="preserve"> воздействия которой непредсказуемы для окружающей среды;</w:t>
            </w:r>
          </w:p>
          <w:p w:rsidR="00CB092C" w:rsidRPr="00F8304F" w:rsidRDefault="00CB092C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 xml:space="preserve">- </w:t>
            </w:r>
            <w:r w:rsidR="00372814" w:rsidRPr="00F8304F">
              <w:rPr>
                <w:rFonts w:ascii="Times New Roman" w:hAnsi="Times New Roman" w:cs="Times New Roman"/>
              </w:rPr>
              <w:t>соблюдение права каждого на получение достоверной информации о состоянии окружающей среды, а также участие граждан в принятии решений, касающихся их прав на благоприятную окружающую среду, в соответствии с законодательством;</w:t>
            </w:r>
          </w:p>
          <w:p w:rsidR="00372814" w:rsidRPr="00F8304F" w:rsidRDefault="00372814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>- организация и развитие системы экологического образования, воспитание и формирование экологической культуры;</w:t>
            </w:r>
          </w:p>
          <w:p w:rsidR="00372814" w:rsidRPr="00F8304F" w:rsidRDefault="00372814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>- участие граждан, общественных объединений и некоммерческих организаций в решении задач охраны окружающей среды</w:t>
            </w:r>
            <w:r w:rsidR="00F8304F">
              <w:rPr>
                <w:rFonts w:ascii="Times New Roman" w:hAnsi="Times New Roman" w:cs="Times New Roman"/>
              </w:rPr>
              <w:t>;</w:t>
            </w:r>
          </w:p>
          <w:p w:rsidR="00372814" w:rsidRPr="00F8304F" w:rsidRDefault="00372814" w:rsidP="00F8304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304F">
              <w:rPr>
                <w:rFonts w:ascii="Times New Roman" w:hAnsi="Times New Roman" w:cs="Times New Roman"/>
              </w:rPr>
              <w:t>- ответственность за нарушение законодательства в области охраны окружающей среды</w:t>
            </w:r>
            <w:r w:rsidR="00F8304F">
              <w:rPr>
                <w:rFonts w:ascii="Times New Roman" w:hAnsi="Times New Roman" w:cs="Times New Roman"/>
              </w:rPr>
              <w:t>.</w:t>
            </w:r>
          </w:p>
          <w:p w:rsidR="00372814" w:rsidRPr="00B306DE" w:rsidRDefault="00372814" w:rsidP="0017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B27E24" w:rsidRDefault="00372814" w:rsidP="00F8304F">
            <w:pPr>
              <w:pStyle w:val="23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ответственности</w:t>
            </w:r>
          </w:p>
          <w:p w:rsidR="00372814" w:rsidRDefault="00372814" w:rsidP="00F83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814">
              <w:rPr>
                <w:rFonts w:ascii="Times New Roman" w:hAnsi="Times New Roman" w:cs="Times New Roman"/>
                <w:sz w:val="28"/>
                <w:szCs w:val="28"/>
              </w:rPr>
              <w:t>За нарушение законодательства в области охраны окружающей среды устанавливается имущественная, административ</w:t>
            </w:r>
            <w:r w:rsidR="00E744CA">
              <w:rPr>
                <w:rFonts w:ascii="Times New Roman" w:hAnsi="Times New Roman" w:cs="Times New Roman"/>
                <w:sz w:val="28"/>
                <w:szCs w:val="28"/>
              </w:rPr>
              <w:t>ная и уголовная ответственность.</w:t>
            </w:r>
          </w:p>
          <w:p w:rsidR="00E744CA" w:rsidRDefault="00E744CA" w:rsidP="00F83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814" w:rsidRDefault="00372814" w:rsidP="00F83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814">
              <w:rPr>
                <w:rFonts w:ascii="Times New Roman" w:hAnsi="Times New Roman" w:cs="Times New Roman"/>
                <w:sz w:val="28"/>
                <w:szCs w:val="28"/>
              </w:rPr>
              <w:t>Споры в области охраны окружающей среды разрешаются в судебном порядке в соответствии с законодательством.</w:t>
            </w:r>
          </w:p>
          <w:p w:rsidR="00F8304F" w:rsidRPr="00B27E24" w:rsidRDefault="00F8304F" w:rsidP="00F83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43C" w:rsidRPr="002F2139" w:rsidRDefault="00F8304F" w:rsidP="00B27E2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94484" wp14:editId="1CB6703F">
                  <wp:extent cx="2766695" cy="2351405"/>
                  <wp:effectExtent l="0" t="0" r="0" b="0"/>
                  <wp:docPr id="4" name="Рисунок 4" descr="C:\Documents and Settings\User\Рабочий стол\средп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средп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shd w:val="clear" w:color="auto" w:fill="auto"/>
            <w:tcMar>
              <w:left w:w="432" w:type="dxa"/>
            </w:tcMar>
          </w:tcPr>
          <w:p w:rsidR="00F8304F" w:rsidRDefault="00F8304F" w:rsidP="00F830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814" w:rsidRPr="00372814" w:rsidRDefault="00372814" w:rsidP="00F830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814">
              <w:rPr>
                <w:rFonts w:ascii="Times New Roman" w:hAnsi="Times New Roman" w:cs="Times New Roman"/>
                <w:sz w:val="28"/>
                <w:szCs w:val="28"/>
              </w:rPr>
              <w:t>Каждый гражданин имеет право на благоприятную окружающую среду, на ее защиту от негативного воздействия, вызванного хозяйственной и иной деятельностью, чрезвычайными ситуациями природного и техногенного характера, на достоверную информацию о состоянии окружающей среды и на возмещение вреда окружающей среде.</w:t>
            </w:r>
          </w:p>
          <w:p w:rsidR="00372814" w:rsidRDefault="00372814" w:rsidP="00F8304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304F" w:rsidRDefault="00F8304F" w:rsidP="00F8304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2814" w:rsidRPr="00372814" w:rsidRDefault="00372814" w:rsidP="00F8304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814">
              <w:rPr>
                <w:rFonts w:ascii="Times New Roman" w:hAnsi="Times New Roman" w:cs="Times New Roman"/>
                <w:b/>
                <w:sz w:val="28"/>
                <w:szCs w:val="28"/>
              </w:rPr>
              <w:t>Граждане обязаны:</w:t>
            </w:r>
          </w:p>
          <w:p w:rsidR="00F8304F" w:rsidRPr="00372814" w:rsidRDefault="00372814" w:rsidP="00F830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2814">
              <w:rPr>
                <w:rFonts w:ascii="Times New Roman" w:hAnsi="Times New Roman" w:cs="Times New Roman"/>
                <w:sz w:val="28"/>
                <w:szCs w:val="28"/>
              </w:rPr>
              <w:t>сохранять природу и окружающую среду;</w:t>
            </w:r>
          </w:p>
          <w:p w:rsidR="00F8304F" w:rsidRPr="00372814" w:rsidRDefault="00372814" w:rsidP="00F830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2814">
              <w:rPr>
                <w:rFonts w:ascii="Times New Roman" w:hAnsi="Times New Roman" w:cs="Times New Roman"/>
                <w:sz w:val="28"/>
                <w:szCs w:val="28"/>
              </w:rPr>
              <w:t>бережно относиться к природе и природным богатствам;</w:t>
            </w:r>
          </w:p>
          <w:p w:rsidR="003D7998" w:rsidRPr="00F465C9" w:rsidRDefault="00372814" w:rsidP="00F8304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2814">
              <w:rPr>
                <w:rFonts w:ascii="Times New Roman" w:hAnsi="Times New Roman" w:cs="Times New Roman"/>
                <w:sz w:val="28"/>
                <w:szCs w:val="28"/>
              </w:rPr>
              <w:t>соблюдать иные требования законодательства.</w:t>
            </w:r>
            <w:r w:rsidR="00B27E24" w:rsidRPr="00F465C9">
              <w:rPr>
                <w:rFonts w:ascii="Times New Roman" w:hAnsi="Times New Roman" w:cs="Times New Roman"/>
              </w:rPr>
              <w:br/>
            </w:r>
            <w:r w:rsidR="00B27E24" w:rsidRPr="00F465C9">
              <w:rPr>
                <w:rFonts w:ascii="Times New Roman" w:hAnsi="Times New Roman" w:cs="Times New Roman"/>
              </w:rPr>
              <w:br/>
            </w:r>
          </w:p>
          <w:p w:rsidR="003D7998" w:rsidRPr="00F465C9" w:rsidRDefault="003D7998" w:rsidP="00ED7491">
            <w:pPr>
              <w:jc w:val="both"/>
              <w:rPr>
                <w:rFonts w:ascii="Times New Roman" w:hAnsi="Times New Roman" w:cs="Times New Roman"/>
              </w:rPr>
            </w:pPr>
          </w:p>
          <w:p w:rsidR="0037743C" w:rsidRPr="00F465C9" w:rsidRDefault="0037743C">
            <w:pPr>
              <w:pStyle w:val="-"/>
            </w:pP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372814">
      <w:footerReference w:type="default" r:id="rId17"/>
      <w:footerReference w:type="first" r:id="rId18"/>
      <w:pgSz w:w="16838" w:h="11906" w:orient="landscape" w:code="9"/>
      <w:pgMar w:top="576" w:right="1224" w:bottom="284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668" w:rsidRDefault="00295668" w:rsidP="0037743C">
      <w:pPr>
        <w:spacing w:after="0" w:line="240" w:lineRule="auto"/>
      </w:pPr>
      <w:r>
        <w:separator/>
      </w:r>
    </w:p>
  </w:endnote>
  <w:endnote w:type="continuationSeparator" w:id="0">
    <w:p w:rsidR="00295668" w:rsidRDefault="0029566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96B1035" wp14:editId="0B599614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78E281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06DF220F" wp14:editId="392A540B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765B9E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27E7057C" wp14:editId="64CA3791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6C8187F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668" w:rsidRDefault="00295668" w:rsidP="0037743C">
      <w:pPr>
        <w:spacing w:after="0" w:line="240" w:lineRule="auto"/>
      </w:pPr>
      <w:r>
        <w:separator/>
      </w:r>
    </w:p>
  </w:footnote>
  <w:footnote w:type="continuationSeparator" w:id="0">
    <w:p w:rsidR="00295668" w:rsidRDefault="00295668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D077BC2"/>
    <w:multiLevelType w:val="hybridMultilevel"/>
    <w:tmpl w:val="AA3A0D00"/>
    <w:lvl w:ilvl="0" w:tplc="12828D84">
      <w:start w:val="1"/>
      <w:numFmt w:val="bullet"/>
      <w:lvlText w:val="-"/>
      <w:lvlJc w:val="left"/>
      <w:pPr>
        <w:ind w:left="69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1">
    <w:nsid w:val="11C910CF"/>
    <w:multiLevelType w:val="hybridMultilevel"/>
    <w:tmpl w:val="2780D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3F413D"/>
    <w:multiLevelType w:val="hybridMultilevel"/>
    <w:tmpl w:val="36CEE41E"/>
    <w:lvl w:ilvl="0" w:tplc="85C2FC64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225FF"/>
    <w:multiLevelType w:val="hybridMultilevel"/>
    <w:tmpl w:val="D3F618F2"/>
    <w:lvl w:ilvl="0" w:tplc="BF2C7F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3"/>
  </w:num>
  <w:num w:numId="16">
    <w:abstractNumId w:val="12"/>
  </w:num>
  <w:num w:numId="17">
    <w:abstractNumId w:val="17"/>
  </w:num>
  <w:num w:numId="18">
    <w:abstractNumId w:val="16"/>
  </w:num>
  <w:num w:numId="19">
    <w:abstractNumId w:val="10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86"/>
    <w:rsid w:val="000009DF"/>
    <w:rsid w:val="000075D7"/>
    <w:rsid w:val="00016C11"/>
    <w:rsid w:val="00027D1F"/>
    <w:rsid w:val="00035DA1"/>
    <w:rsid w:val="000425F6"/>
    <w:rsid w:val="0005692F"/>
    <w:rsid w:val="00075279"/>
    <w:rsid w:val="00087F07"/>
    <w:rsid w:val="000C3AA8"/>
    <w:rsid w:val="000E2C45"/>
    <w:rsid w:val="00175DF1"/>
    <w:rsid w:val="00206800"/>
    <w:rsid w:val="00273FD8"/>
    <w:rsid w:val="00275195"/>
    <w:rsid w:val="00295668"/>
    <w:rsid w:val="002A0BD3"/>
    <w:rsid w:val="002D1E77"/>
    <w:rsid w:val="002E14F9"/>
    <w:rsid w:val="002E59F7"/>
    <w:rsid w:val="002E7FEF"/>
    <w:rsid w:val="002F2139"/>
    <w:rsid w:val="002F5ECB"/>
    <w:rsid w:val="002F6B8A"/>
    <w:rsid w:val="003270C5"/>
    <w:rsid w:val="003309C2"/>
    <w:rsid w:val="0035082C"/>
    <w:rsid w:val="00371EB3"/>
    <w:rsid w:val="00372814"/>
    <w:rsid w:val="0037743C"/>
    <w:rsid w:val="0039663B"/>
    <w:rsid w:val="003D7998"/>
    <w:rsid w:val="003E1E9B"/>
    <w:rsid w:val="00400FAF"/>
    <w:rsid w:val="00425687"/>
    <w:rsid w:val="0048709F"/>
    <w:rsid w:val="004A0196"/>
    <w:rsid w:val="004C7CFE"/>
    <w:rsid w:val="004D0650"/>
    <w:rsid w:val="004F0CAB"/>
    <w:rsid w:val="00517592"/>
    <w:rsid w:val="00523273"/>
    <w:rsid w:val="005256FB"/>
    <w:rsid w:val="00555FE1"/>
    <w:rsid w:val="00564C74"/>
    <w:rsid w:val="005956B6"/>
    <w:rsid w:val="005F496D"/>
    <w:rsid w:val="00632BB1"/>
    <w:rsid w:val="00636FE2"/>
    <w:rsid w:val="0069002D"/>
    <w:rsid w:val="006953BF"/>
    <w:rsid w:val="006A6B87"/>
    <w:rsid w:val="006A73F5"/>
    <w:rsid w:val="006C7789"/>
    <w:rsid w:val="006D3F2E"/>
    <w:rsid w:val="006E4008"/>
    <w:rsid w:val="00704FD6"/>
    <w:rsid w:val="00711064"/>
    <w:rsid w:val="00712321"/>
    <w:rsid w:val="00720D0D"/>
    <w:rsid w:val="00726D69"/>
    <w:rsid w:val="007327A6"/>
    <w:rsid w:val="00745445"/>
    <w:rsid w:val="00751AA2"/>
    <w:rsid w:val="007734EB"/>
    <w:rsid w:val="007A6B98"/>
    <w:rsid w:val="007A7563"/>
    <w:rsid w:val="007B03D6"/>
    <w:rsid w:val="007B27D8"/>
    <w:rsid w:val="007C70E3"/>
    <w:rsid w:val="007E3F42"/>
    <w:rsid w:val="007F5612"/>
    <w:rsid w:val="00857148"/>
    <w:rsid w:val="00865686"/>
    <w:rsid w:val="00870495"/>
    <w:rsid w:val="00870C66"/>
    <w:rsid w:val="0087677D"/>
    <w:rsid w:val="008A7F18"/>
    <w:rsid w:val="00933B53"/>
    <w:rsid w:val="009775E0"/>
    <w:rsid w:val="009C3321"/>
    <w:rsid w:val="009C553A"/>
    <w:rsid w:val="009F64F0"/>
    <w:rsid w:val="00A01D2E"/>
    <w:rsid w:val="00A14DAB"/>
    <w:rsid w:val="00A34BE5"/>
    <w:rsid w:val="00A478F7"/>
    <w:rsid w:val="00A749DA"/>
    <w:rsid w:val="00A75B5B"/>
    <w:rsid w:val="00A92684"/>
    <w:rsid w:val="00A92C80"/>
    <w:rsid w:val="00A97B51"/>
    <w:rsid w:val="00AA4DC4"/>
    <w:rsid w:val="00AC1AA6"/>
    <w:rsid w:val="00AF65DB"/>
    <w:rsid w:val="00B27836"/>
    <w:rsid w:val="00B27E24"/>
    <w:rsid w:val="00B306DE"/>
    <w:rsid w:val="00B44E95"/>
    <w:rsid w:val="00B51185"/>
    <w:rsid w:val="00B964E7"/>
    <w:rsid w:val="00BA567C"/>
    <w:rsid w:val="00BB2090"/>
    <w:rsid w:val="00BF3FCF"/>
    <w:rsid w:val="00C63CC4"/>
    <w:rsid w:val="00C768A6"/>
    <w:rsid w:val="00C96277"/>
    <w:rsid w:val="00C97E6C"/>
    <w:rsid w:val="00CA1864"/>
    <w:rsid w:val="00CB092C"/>
    <w:rsid w:val="00CD1B39"/>
    <w:rsid w:val="00CD4ED2"/>
    <w:rsid w:val="00CE1E3B"/>
    <w:rsid w:val="00CE4689"/>
    <w:rsid w:val="00CF1B6A"/>
    <w:rsid w:val="00D0186B"/>
    <w:rsid w:val="00D076F2"/>
    <w:rsid w:val="00D25BC4"/>
    <w:rsid w:val="00D2631E"/>
    <w:rsid w:val="00D37B8B"/>
    <w:rsid w:val="00D86834"/>
    <w:rsid w:val="00D91EF3"/>
    <w:rsid w:val="00DA03C3"/>
    <w:rsid w:val="00DC332A"/>
    <w:rsid w:val="00DF5761"/>
    <w:rsid w:val="00E35DA3"/>
    <w:rsid w:val="00E36671"/>
    <w:rsid w:val="00E61C5D"/>
    <w:rsid w:val="00E744CA"/>
    <w:rsid w:val="00E757E4"/>
    <w:rsid w:val="00E75E55"/>
    <w:rsid w:val="00E80970"/>
    <w:rsid w:val="00E8201F"/>
    <w:rsid w:val="00E938FB"/>
    <w:rsid w:val="00EA6EFF"/>
    <w:rsid w:val="00EB5DF5"/>
    <w:rsid w:val="00EC1F18"/>
    <w:rsid w:val="00ED7491"/>
    <w:rsid w:val="00ED7C75"/>
    <w:rsid w:val="00ED7C90"/>
    <w:rsid w:val="00EF1AFC"/>
    <w:rsid w:val="00F0010E"/>
    <w:rsid w:val="00F04662"/>
    <w:rsid w:val="00F14069"/>
    <w:rsid w:val="00F17E91"/>
    <w:rsid w:val="00F35AD8"/>
    <w:rsid w:val="00F465C9"/>
    <w:rsid w:val="00F8304F"/>
    <w:rsid w:val="00F91541"/>
    <w:rsid w:val="00FA67F3"/>
    <w:rsid w:val="00FA682F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FB366C6-1AFC-4F50-A998-A9BB86F29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2020-06-21T10:03:00Z</dcterms:created>
  <dcterms:modified xsi:type="dcterms:W3CDTF">2021-10-18T06:10:00Z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